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063" w:rsidRDefault="00591063" w:rsidP="00FE5DC7">
      <w:pPr>
        <w:rPr>
          <w:rFonts w:ascii="微軟正黑體" w:eastAsia="微軟正黑體" w:hAnsi="微軟正黑體"/>
          <w:b/>
        </w:rPr>
      </w:pPr>
      <w:r w:rsidRPr="00FE5DC7">
        <w:rPr>
          <w:rFonts w:ascii="微軟正黑體" w:eastAsia="微軟正黑體" w:hAnsi="微軟正黑體"/>
          <w:b/>
        </w:rPr>
        <w:t>2017</w:t>
      </w:r>
      <w:r>
        <w:rPr>
          <w:rFonts w:ascii="微軟正黑體" w:eastAsia="微軟正黑體" w:hAnsi="微軟正黑體" w:hint="eastAsia"/>
          <w:b/>
        </w:rPr>
        <w:t>臺北世大運</w:t>
      </w:r>
    </w:p>
    <w:p w:rsidR="00591063" w:rsidRPr="00FE5DC7" w:rsidRDefault="00591063" w:rsidP="00FE5DC7">
      <w:pPr>
        <w:pStyle w:val="ListParagraph"/>
        <w:numPr>
          <w:ilvl w:val="0"/>
          <w:numId w:val="2"/>
        </w:numPr>
        <w:spacing w:line="400" w:lineRule="exact"/>
        <w:ind w:leftChars="0" w:left="567" w:hanging="567"/>
        <w:rPr>
          <w:rFonts w:ascii="微軟正黑體" w:eastAsia="微軟正黑體" w:hAnsi="微軟正黑體"/>
          <w:b/>
        </w:rPr>
      </w:pPr>
      <w:r w:rsidRPr="00FE5DC7">
        <w:rPr>
          <w:rFonts w:ascii="微軟正黑體" w:eastAsia="微軟正黑體" w:hAnsi="微軟正黑體" w:hint="eastAsia"/>
          <w:b/>
        </w:rPr>
        <w:t>簡介</w:t>
      </w:r>
    </w:p>
    <w:p w:rsidR="00591063" w:rsidRPr="00FE5DC7" w:rsidRDefault="00591063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第</w:t>
      </w:r>
      <w:r w:rsidRPr="00FE5DC7">
        <w:rPr>
          <w:rFonts w:ascii="微軟正黑體" w:eastAsia="微軟正黑體" w:hAnsi="微軟正黑體"/>
        </w:rPr>
        <w:t>29</w:t>
      </w:r>
      <w:r w:rsidRPr="00FE5DC7">
        <w:rPr>
          <w:rFonts w:ascii="微軟正黑體" w:eastAsia="微軟正黑體" w:hAnsi="微軟正黑體" w:hint="eastAsia"/>
        </w:rPr>
        <w:t>屆世界大學運動會</w:t>
      </w:r>
    </w:p>
    <w:p w:rsidR="00591063" w:rsidRPr="00FE5DC7" w:rsidRDefault="00591063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賽會日期：</w:t>
      </w:r>
      <w:r w:rsidRPr="00FE5DC7">
        <w:rPr>
          <w:rFonts w:ascii="微軟正黑體" w:eastAsia="微軟正黑體" w:hAnsi="微軟正黑體"/>
        </w:rPr>
        <w:t>2017</w:t>
      </w:r>
      <w:r w:rsidRPr="00FE5DC7">
        <w:rPr>
          <w:rFonts w:ascii="微軟正黑體" w:eastAsia="微軟正黑體" w:hAnsi="微軟正黑體" w:hint="eastAsia"/>
        </w:rPr>
        <w:t>年</w:t>
      </w:r>
      <w:r w:rsidRPr="00FE5DC7">
        <w:rPr>
          <w:rFonts w:ascii="微軟正黑體" w:eastAsia="微軟正黑體" w:hAnsi="微軟正黑體"/>
        </w:rPr>
        <w:t>8</w:t>
      </w:r>
      <w:r w:rsidRPr="00FE5DC7">
        <w:rPr>
          <w:rFonts w:ascii="微軟正黑體" w:eastAsia="微軟正黑體" w:hAnsi="微軟正黑體" w:hint="eastAsia"/>
        </w:rPr>
        <w:t>月</w:t>
      </w:r>
      <w:r w:rsidRPr="00FE5DC7">
        <w:rPr>
          <w:rFonts w:ascii="微軟正黑體" w:eastAsia="微軟正黑體" w:hAnsi="微軟正黑體"/>
        </w:rPr>
        <w:t>19</w:t>
      </w:r>
      <w:r w:rsidRPr="00FE5DC7">
        <w:rPr>
          <w:rFonts w:ascii="微軟正黑體" w:eastAsia="微軟正黑體" w:hAnsi="微軟正黑體" w:hint="eastAsia"/>
        </w:rPr>
        <w:t>日至</w:t>
      </w:r>
      <w:r w:rsidRPr="00FE5DC7">
        <w:rPr>
          <w:rFonts w:ascii="微軟正黑體" w:eastAsia="微軟正黑體" w:hAnsi="微軟正黑體"/>
        </w:rPr>
        <w:t>8</w:t>
      </w:r>
      <w:r w:rsidRPr="00FE5DC7">
        <w:rPr>
          <w:rFonts w:ascii="微軟正黑體" w:eastAsia="微軟正黑體" w:hAnsi="微軟正黑體" w:hint="eastAsia"/>
        </w:rPr>
        <w:t>月</w:t>
      </w:r>
      <w:r w:rsidRPr="00FE5DC7">
        <w:rPr>
          <w:rFonts w:ascii="微軟正黑體" w:eastAsia="微軟正黑體" w:hAnsi="微軟正黑體"/>
        </w:rPr>
        <w:t>30</w:t>
      </w:r>
      <w:r w:rsidRPr="00FE5DC7">
        <w:rPr>
          <w:rFonts w:ascii="微軟正黑體" w:eastAsia="微軟正黑體" w:hAnsi="微軟正黑體" w:hint="eastAsia"/>
        </w:rPr>
        <w:t>日</w:t>
      </w:r>
    </w:p>
    <w:p w:rsidR="00591063" w:rsidRPr="00FE5DC7" w:rsidRDefault="00591063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主辦城市：臺北市</w:t>
      </w:r>
    </w:p>
    <w:p w:rsidR="00591063" w:rsidRDefault="00591063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提供給大學青年運動員參加的國際綜合性運動賽會</w:t>
      </w:r>
      <w:r>
        <w:rPr>
          <w:rFonts w:ascii="微軟正黑體" w:eastAsia="微軟正黑體" w:hAnsi="微軟正黑體" w:hint="eastAsia"/>
        </w:rPr>
        <w:t>，有</w:t>
      </w:r>
      <w:r w:rsidRPr="00FE5DC7">
        <w:rPr>
          <w:rFonts w:ascii="微軟正黑體" w:eastAsia="微軟正黑體" w:hAnsi="微軟正黑體" w:hint="eastAsia"/>
        </w:rPr>
        <w:t>「小奧運」之稱，參賽國家、選手人數僅次於奧運</w:t>
      </w:r>
      <w:r>
        <w:rPr>
          <w:rFonts w:ascii="微軟正黑體" w:eastAsia="微軟正黑體" w:hAnsi="微軟正黑體" w:hint="eastAsia"/>
        </w:rPr>
        <w:t>。</w:t>
      </w:r>
    </w:p>
    <w:p w:rsidR="00591063" w:rsidRPr="00FE5DC7" w:rsidRDefault="00591063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由國際大學運動總會（</w:t>
      </w:r>
      <w:r w:rsidRPr="00FE5DC7">
        <w:rPr>
          <w:rFonts w:ascii="微軟正黑體" w:eastAsia="微軟正黑體" w:hAnsi="微軟正黑體"/>
        </w:rPr>
        <w:t>FISU</w:t>
      </w:r>
      <w:r w:rsidRPr="00FE5DC7">
        <w:rPr>
          <w:rFonts w:ascii="微軟正黑體" w:eastAsia="微軟正黑體" w:hAnsi="微軟正黑體" w:hint="eastAsia"/>
        </w:rPr>
        <w:t>）主辦</w:t>
      </w:r>
      <w:r>
        <w:rPr>
          <w:rFonts w:ascii="微軟正黑體" w:eastAsia="微軟正黑體" w:hAnsi="微軟正黑體" w:hint="eastAsia"/>
        </w:rPr>
        <w:t>，</w:t>
      </w:r>
      <w:r w:rsidRPr="00FE5DC7">
        <w:rPr>
          <w:rFonts w:ascii="微軟正黑體" w:eastAsia="微軟正黑體" w:hAnsi="微軟正黑體" w:hint="eastAsia"/>
        </w:rPr>
        <w:t>每兩年之單數年舉辦，分為冬季、夏季世大運</w:t>
      </w:r>
      <w:r>
        <w:rPr>
          <w:rFonts w:ascii="微軟正黑體" w:eastAsia="微軟正黑體" w:hAnsi="微軟正黑體" w:hint="eastAsia"/>
        </w:rPr>
        <w:t>。</w:t>
      </w:r>
    </w:p>
    <w:p w:rsidR="00591063" w:rsidRDefault="00591063" w:rsidP="00FE5DC7">
      <w:pPr>
        <w:rPr>
          <w:rFonts w:ascii="微軟正黑體" w:eastAsia="微軟正黑體" w:hAnsi="微軟正黑體"/>
        </w:rPr>
      </w:pPr>
      <w:r w:rsidRPr="0038588F">
        <w:rPr>
          <w:rFonts w:ascii="微軟正黑體" w:eastAsia="微軟正黑體" w:hAnsi="微軟正黑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426.75pt;height:90pt;visibility:visible">
            <v:imagedata r:id="rId7" o:title=""/>
          </v:shape>
        </w:pict>
      </w:r>
    </w:p>
    <w:p w:rsidR="00591063" w:rsidRDefault="00591063" w:rsidP="00FE5DC7">
      <w:pPr>
        <w:pStyle w:val="ListParagraph"/>
        <w:numPr>
          <w:ilvl w:val="0"/>
          <w:numId w:val="2"/>
        </w:numPr>
        <w:spacing w:line="400" w:lineRule="exact"/>
        <w:ind w:leftChars="0" w:left="567" w:hanging="567"/>
        <w:rPr>
          <w:rFonts w:ascii="微軟正黑體" w:eastAsia="微軟正黑體" w:hAnsi="微軟正黑體"/>
          <w:b/>
        </w:rPr>
      </w:pPr>
      <w:r w:rsidRPr="00FE5DC7">
        <w:rPr>
          <w:rFonts w:ascii="微軟正黑體" w:eastAsia="微軟正黑體" w:hAnsi="微軟正黑體" w:hint="eastAsia"/>
          <w:b/>
        </w:rPr>
        <w:t>競賽種類</w:t>
      </w:r>
    </w:p>
    <w:p w:rsidR="00591063" w:rsidRDefault="00591063" w:rsidP="00776AA0">
      <w:pPr>
        <w:spacing w:line="400" w:lineRule="exact"/>
        <w:rPr>
          <w:rFonts w:ascii="微軟正黑體" w:eastAsia="微軟正黑體" w:hAnsi="微軟正黑體"/>
          <w:b/>
        </w:rPr>
      </w:pPr>
      <w:r>
        <w:rPr>
          <w:noProof/>
        </w:rPr>
        <w:pict>
          <v:shape id="圖片 2" o:spid="_x0000_s1026" type="#_x0000_t75" style="position:absolute;margin-left:.3pt;margin-top:6.65pt;width:497.3pt;height:314.9pt;z-index:251658240;visibility:visible">
            <v:imagedata r:id="rId8" o:title=""/>
            <w10:wrap type="topAndBottom"/>
          </v:shape>
        </w:pict>
      </w:r>
    </w:p>
    <w:p w:rsidR="00591063" w:rsidRDefault="00591063" w:rsidP="00507D63">
      <w:pPr>
        <w:pStyle w:val="ListParagraph"/>
        <w:numPr>
          <w:ilvl w:val="0"/>
          <w:numId w:val="2"/>
        </w:numPr>
        <w:spacing w:line="400" w:lineRule="exact"/>
        <w:ind w:leftChars="0" w:left="567" w:hanging="567"/>
        <w:rPr>
          <w:rFonts w:ascii="微軟正黑體" w:eastAsia="微軟正黑體" w:hAnsi="微軟正黑體"/>
          <w:b/>
        </w:rPr>
      </w:pPr>
      <w:r>
        <w:rPr>
          <w:noProof/>
        </w:rPr>
        <w:pict>
          <v:shape id="圖片 3" o:spid="_x0000_s1027" type="#_x0000_t75" style="position:absolute;left:0;text-align:left;margin-left:-4.8pt;margin-top:26.15pt;width:498.1pt;height:256.3pt;z-index:251659264;visibility:visible">
            <v:imagedata r:id="rId9" o:title=""/>
            <w10:wrap type="topAndBottom"/>
          </v:shape>
        </w:pict>
      </w:r>
      <w:r>
        <w:rPr>
          <w:rFonts w:ascii="微軟正黑體" w:eastAsia="微軟正黑體" w:hAnsi="微軟正黑體" w:hint="eastAsia"/>
          <w:b/>
        </w:rPr>
        <w:t>場館</w:t>
      </w:r>
    </w:p>
    <w:p w:rsidR="00591063" w:rsidRDefault="00591063" w:rsidP="00701379">
      <w:pPr>
        <w:pStyle w:val="ListParagraph"/>
        <w:numPr>
          <w:ilvl w:val="0"/>
          <w:numId w:val="2"/>
        </w:numPr>
        <w:spacing w:line="400" w:lineRule="exact"/>
        <w:ind w:leftChars="0" w:left="567" w:hanging="567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社會志工招募</w:t>
      </w:r>
      <w:r>
        <w:rPr>
          <w:rFonts w:ascii="微軟正黑體" w:eastAsia="微軟正黑體" w:hAnsi="微軟正黑體"/>
          <w:b/>
        </w:rPr>
        <w:t>8</w:t>
      </w:r>
      <w:r>
        <w:rPr>
          <w:rFonts w:ascii="微軟正黑體" w:eastAsia="微軟正黑體" w:hAnsi="微軟正黑體" w:hint="eastAsia"/>
          <w:b/>
        </w:rPr>
        <w:t>項志工</w:t>
      </w:r>
    </w:p>
    <w:p w:rsidR="00591063" w:rsidRPr="00B82F01" w:rsidRDefault="00591063" w:rsidP="00701379">
      <w:pPr>
        <w:pStyle w:val="ListParagraph"/>
        <w:numPr>
          <w:ilvl w:val="0"/>
          <w:numId w:val="3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B82F01">
        <w:rPr>
          <w:rFonts w:ascii="微軟正黑體" w:eastAsia="微軟正黑體" w:hAnsi="微軟正黑體" w:hint="eastAsia"/>
        </w:rPr>
        <w:t>行政志工類：行政志工</w:t>
      </w:r>
    </w:p>
    <w:p w:rsidR="00591063" w:rsidRPr="00B82F01" w:rsidRDefault="00591063" w:rsidP="00701379">
      <w:pPr>
        <w:pStyle w:val="ListParagraph"/>
        <w:numPr>
          <w:ilvl w:val="0"/>
          <w:numId w:val="3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B82F01">
        <w:rPr>
          <w:rFonts w:ascii="微軟正黑體" w:eastAsia="微軟正黑體" w:hAnsi="微軟正黑體" w:hint="eastAsia"/>
        </w:rPr>
        <w:t>場館志工類：諮詢志工、票務志工</w:t>
      </w:r>
    </w:p>
    <w:p w:rsidR="00591063" w:rsidRPr="00B82F01" w:rsidRDefault="00591063" w:rsidP="00701379">
      <w:pPr>
        <w:pStyle w:val="ListParagraph"/>
        <w:numPr>
          <w:ilvl w:val="0"/>
          <w:numId w:val="3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B82F01">
        <w:rPr>
          <w:rFonts w:ascii="微軟正黑體" w:eastAsia="微軟正黑體" w:hAnsi="微軟正黑體" w:hint="eastAsia"/>
        </w:rPr>
        <w:t>服務志工類：膳食志工、住宿志工、交通志工、環保志工、物流志工</w:t>
      </w:r>
    </w:p>
    <w:p w:rsidR="00591063" w:rsidRPr="00701379" w:rsidRDefault="00591063" w:rsidP="00701379">
      <w:pPr>
        <w:spacing w:line="400" w:lineRule="exact"/>
        <w:rPr>
          <w:rFonts w:ascii="微軟正黑體" w:eastAsia="微軟正黑體" w:hAnsi="微軟正黑體"/>
          <w:b/>
        </w:rPr>
      </w:pPr>
      <w:bookmarkStart w:id="0" w:name="_GoBack"/>
      <w:bookmarkEnd w:id="0"/>
      <w:r>
        <w:rPr>
          <w:noProof/>
        </w:rPr>
        <w:pict>
          <v:group id="群組 2" o:spid="_x0000_s1028" style="position:absolute;margin-left:10.8pt;margin-top:15.35pt;width:454.8pt;height:77.35pt;z-index:251660288" coordsize="85761,14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4" o:spid="_x0000_s1029" type="#_x0000_t202" style="position:absolute;left:78833;top:10967;width:4741;height:2517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C/MQA&#10;AADaAAAADwAAAGRycy9kb3ducmV2LnhtbESPX2vCMBTF3wd+h3AF32bqcCJdUxFxsj1M1OmYb5fm&#10;2habm9Bk2n17Iwz2eDh/fpxs1plGXKj1tWUFo2ECgriwuuZSwf7z9XEKwgdkjY1lUvBLHmZ57yHD&#10;VNsrb+myC6WII+xTVFCF4FIpfVGRQT+0jjh6J9saDFG2pdQtXuO4aeRTkkykwZojoUJHi4qK8+7H&#10;RO5q+T0e7w+b9VEeinf+ch8L75Qa9Lv5C4hAXfgP/7XftIJnuF+JN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gvzEAAAA2gAAAA8AAAAAAAAAAAAAAAAAmAIAAGRycy9k&#10;b3ducmV2LnhtbFBLBQYAAAAABAAEAPUAAACJAwAAAAA=&#10;" filled="f" stroked="f">
              <v:textbox style="layout-flow:vertical-ideographic">
                <w:txbxContent>
                  <w:p w:rsidR="00591063" w:rsidRDefault="00591063" w:rsidP="00701379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 w:rsidRPr="0038588F">
                      <w:rPr>
                        <w:rFonts w:ascii="Arial" w:eastAsia="SimSun" w:hAnsi="Arial" w:cs="Times New Roman"/>
                        <w:color w:val="595959"/>
                        <w:kern w:val="24"/>
                      </w:rPr>
                      <w:t>4</w:t>
                    </w:r>
                  </w:p>
                </w:txbxContent>
              </v:textbox>
            </v:shape>
            <v:shape id="Picture 2" o:spid="_x0000_s1030" type="#_x0000_t75" style="position:absolute;width:21884;height:142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+NPW/AAAA2gAAAA8AAABkcnMvZG93bnJldi54bWxEj82KwkAQhO+C7zC0sDedKKxodJSgCAt7&#10;8ucBmkybBDM9IdPR6NPvLAgei6r6ilpve1erO7Wh8mxgOklAEefeVlwYuJwP4wWoIMgWa89k4EkB&#10;tpvhYI2p9Q8+0v0khYoQDikaKEWaVOuQl+QwTHxDHL2rbx1KlG2hbYuPCHe1niXJXDusOC6U2NCu&#10;pPx26pyBXzzv7U2uOn912bfGLpNmWRjzNeqzFSihXj7hd/vHGpjD/5V4A/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vjT1vwAAANoAAAAPAAAAAAAAAAAAAAAAAJ8CAABk&#10;cnMvZG93bnJldi54bWxQSwUGAAAAAAQABAD3AAAAiwMAAAAA&#10;">
              <v:imagedata r:id="rId10" o:title="" cropright="8990f"/>
            </v:shape>
            <v:shape id="Picture 5" o:spid="_x0000_s1031" type="#_x0000_t75" style="position:absolute;left:22685;width:18615;height:144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+i0/DAAAA2gAAAA8AAABkcnMvZG93bnJldi54bWxEj09rwkAUxO8Fv8PyBG+6UaRK6ioaKLR6&#10;8F+h10f2maRm34bsmsRv7wpCj8PM/IZZrDpTioZqV1hWMB5FIIhTqwvOFPycP4dzEM4jaywtk4I7&#10;OVgte28LjLVt+UjNyWciQNjFqCD3voqldGlOBt3IVsTBu9jaoA+yzqSusQ1wU8pJFL1LgwWHhRwr&#10;SnJKr6ebUdDYafK3jZLysjl8t/vp9ne8q1ipQb9bf4Dw1Pn/8Kv9pRXM4Hkl3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6LT8MAAADaAAAADwAAAAAAAAAAAAAAAACf&#10;AgAAZHJzL2Rvd25yZXYueG1sUEsFBgAAAAAEAAQA9wAAAI8DAAAAAA==&#10;">
              <v:imagedata r:id="rId11" o:title="" croptop="6675f" cropleft="5823f" cropright="2686f"/>
            </v:shape>
            <v:shape id="Picture 6" o:spid="_x0000_s1032" type="#_x0000_t75" style="position:absolute;left:42425;top:120;width:19396;height:141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GI5y5AAAA2gAAAA8AAABkcnMvZG93bnJldi54bWxET0sKwjAQ3QveIYzgzqa6kFKNIkrVrZ8D&#10;DM3YFptJTaLW25uF4PLx/st1b1rxIucbywqmSQqCuLS64UrB9VJMMhA+IGtsLZOCD3lYr4aDJeba&#10;vvlEr3OoRAxhn6OCOoQul9KXNRn0ie2II3ezzmCI0FVSO3zHcNPKWZrOpcGGY0ONHW1rKu/np1Hg&#10;dgVnj/uFCp63PpPFwe5TVmo86jcLEIH68Bf/3EetIG6NV+INkKsvAA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BeBiOcuQAAANoAAAAPAAAAAAAAAAAAAAAAAJ8CAABkcnMvZG93&#10;bnJldi54bWxQSwUGAAAAAAQABAD3AAAAhQMAAAAA&#10;">
              <v:imagedata r:id="rId12" o:title="" cropleft="11012f" cropright="3864f"/>
            </v:shape>
            <v:shape id="Picture 8" o:spid="_x0000_s1033" type="#_x0000_t75" style="position:absolute;left:62799;top:54;width:22962;height:141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ctLLDAAAA2gAAAA8AAABkcnMvZG93bnJldi54bWxEj09rAjEUxO9Cv0N4BW+abQXRrVnZWgRv&#10;1j8gvT02r5tlNy9Lkur22zdCweMwM79hVuvBduJKPjSOFbxMMxDEldMN1wrOp+1kASJEZI2dY1Lw&#10;SwHWxdNohbl2Nz7Q9RhrkSAcclRgYuxzKUNlyGKYup44ed/OW4xJ+lpqj7cEt518zbK5tNhwWjDY&#10;08ZQ1R5/rIKBTvVm5vuvS/lhPtvz/lDO8V2p8fNQvoGINMRH+L+90wqWcL+Sbo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9y0ssMAAADaAAAADwAAAAAAAAAAAAAAAACf&#10;AgAAZHJzL2Rvd25yZXYueG1sUEsFBgAAAAAEAAQA9wAAAI8DAAAAAA==&#10;">
              <v:imagedata r:id="rId13" o:title="" croptop="11450f"/>
            </v:shape>
            <v:shape id="文字方塊 21" o:spid="_x0000_s1034" type="#_x0000_t202" style="position:absolute;left:31179;top:4684;width:4741;height:2517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byMQA&#10;AADbAAAADwAAAGRycy9kb3ducmV2LnhtbESPTWsCMRCG7wX/Q5hCbzXbIlK2RimipR6U+lX0Nmym&#10;u4ubSdhEXf9951DwNsO8H8+MJp1r1IXaWHs28NLPQBEX3tZcGtht589voGJCtth4JgM3ijAZ9x5G&#10;mFt/5TVdNqlUEsIxRwNVSiHXOhYVOYx9H4jl9utbh0nWttS2xauEu0a/ZtlQO6xZGioMNK2oOG3O&#10;Tno/Z4fBYLf/Xh31vljwT1hOYzDm6bH7eAeVqEt38b/7ywq+0MsvMoA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5G8jEAAAA2wAAAA8AAAAAAAAAAAAAAAAAmAIAAGRycy9k&#10;b3ducmV2LnhtbFBLBQYAAAAABAAEAPUAAACJAwAAAAA=&#10;" filled="f" stroked="f">
              <v:textbox style="layout-flow:vertical-ideographic">
                <w:txbxContent>
                  <w:p w:rsidR="00591063" w:rsidRDefault="00591063" w:rsidP="00701379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 w:rsidRPr="0038588F">
                      <w:rPr>
                        <w:rFonts w:ascii="Arial" w:eastAsia="SimSun" w:hAnsi="Arial" w:cs="Times New Roman"/>
                        <w:color w:val="595959"/>
                        <w:kern w:val="24"/>
                      </w:rPr>
                      <w:t>4</w:t>
                    </w:r>
                  </w:p>
                </w:txbxContent>
              </v:textbox>
            </v:shape>
          </v:group>
        </w:pict>
      </w:r>
    </w:p>
    <w:sectPr w:rsidR="00591063" w:rsidRPr="00701379" w:rsidSect="00FE5DC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063" w:rsidRDefault="00591063" w:rsidP="00FD5F6D">
      <w:r>
        <w:separator/>
      </w:r>
    </w:p>
  </w:endnote>
  <w:endnote w:type="continuationSeparator" w:id="0">
    <w:p w:rsidR="00591063" w:rsidRDefault="00591063" w:rsidP="00FD5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altName w:val="Arial Unicode MS"/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湞憤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063" w:rsidRDefault="00591063" w:rsidP="00FD5F6D">
      <w:r>
        <w:separator/>
      </w:r>
    </w:p>
  </w:footnote>
  <w:footnote w:type="continuationSeparator" w:id="0">
    <w:p w:rsidR="00591063" w:rsidRDefault="00591063" w:rsidP="00FD5F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16A68"/>
    <w:multiLevelType w:val="hybridMultilevel"/>
    <w:tmpl w:val="1514204A"/>
    <w:lvl w:ilvl="0" w:tplc="BEF2018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322C780B"/>
    <w:multiLevelType w:val="hybridMultilevel"/>
    <w:tmpl w:val="32B24B28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">
    <w:nsid w:val="50005163"/>
    <w:multiLevelType w:val="hybridMultilevel"/>
    <w:tmpl w:val="14AEDFD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5DC7"/>
    <w:rsid w:val="00046E09"/>
    <w:rsid w:val="0038588F"/>
    <w:rsid w:val="00507D63"/>
    <w:rsid w:val="00591063"/>
    <w:rsid w:val="00701379"/>
    <w:rsid w:val="00705D09"/>
    <w:rsid w:val="00776AA0"/>
    <w:rsid w:val="00B82F01"/>
    <w:rsid w:val="00BB0E05"/>
    <w:rsid w:val="00BE0DD4"/>
    <w:rsid w:val="00D902A0"/>
    <w:rsid w:val="00FD5F6D"/>
    <w:rsid w:val="00FE5DC7"/>
    <w:rsid w:val="00FF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DD4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E5DC7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5DC7"/>
    <w:rPr>
      <w:rFonts w:ascii="Cambria" w:eastAsia="新細明體" w:hAnsi="Cambria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FE5DC7"/>
    <w:pPr>
      <w:ind w:leftChars="200" w:left="480"/>
    </w:pPr>
  </w:style>
  <w:style w:type="paragraph" w:styleId="NormalWeb">
    <w:name w:val="Normal (Web)"/>
    <w:basedOn w:val="Normal"/>
    <w:uiPriority w:val="99"/>
    <w:semiHidden/>
    <w:rsid w:val="0070137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Header">
    <w:name w:val="header"/>
    <w:basedOn w:val="Normal"/>
    <w:link w:val="HeaderChar"/>
    <w:uiPriority w:val="99"/>
    <w:rsid w:val="00FD5F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D5F6D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FD5F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D5F6D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863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34</Words>
  <Characters>194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2017臺北世大運</dc:title>
  <dc:subject/>
  <dc:creator>歐恬妮</dc:creator>
  <cp:keywords/>
  <dc:description/>
  <cp:lastModifiedBy>USER</cp:lastModifiedBy>
  <cp:revision>2</cp:revision>
  <dcterms:created xsi:type="dcterms:W3CDTF">2015-05-05T06:34:00Z</dcterms:created>
  <dcterms:modified xsi:type="dcterms:W3CDTF">2015-05-05T06:34:00Z</dcterms:modified>
</cp:coreProperties>
</file>